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E8E" w:rsidRDefault="001D5E8E" w:rsidP="001D5E8E">
      <w:pPr>
        <w:jc w:val="center"/>
        <w:rPr>
          <w:b/>
          <w:sz w:val="28"/>
          <w:szCs w:val="28"/>
          <w:u w:val="single"/>
        </w:rPr>
      </w:pPr>
      <w:r w:rsidRPr="001D5E8E">
        <w:rPr>
          <w:b/>
          <w:sz w:val="28"/>
          <w:szCs w:val="28"/>
          <w:u w:val="single"/>
        </w:rPr>
        <w:t>Order form for Sponsors bespoke mug</w:t>
      </w:r>
    </w:p>
    <w:p w:rsidR="00417086" w:rsidRDefault="001D5E8E" w:rsidP="00417086">
      <w:pPr>
        <w:pStyle w:val="NoSpacing"/>
        <w:rPr>
          <w:b/>
        </w:rPr>
      </w:pPr>
      <w:r w:rsidRPr="00417086">
        <w:rPr>
          <w:b/>
        </w:rPr>
        <w:t xml:space="preserve">We will make you a unique </w:t>
      </w:r>
      <w:proofErr w:type="spellStart"/>
      <w:r w:rsidRPr="00417086">
        <w:rPr>
          <w:b/>
        </w:rPr>
        <w:t>GoGoDragons</w:t>
      </w:r>
      <w:proofErr w:type="spellEnd"/>
      <w:r w:rsidRPr="00417086">
        <w:rPr>
          <w:b/>
        </w:rPr>
        <w:t xml:space="preserve">! </w:t>
      </w:r>
      <w:proofErr w:type="gramStart"/>
      <w:r w:rsidRPr="00417086">
        <w:rPr>
          <w:b/>
        </w:rPr>
        <w:t>mug</w:t>
      </w:r>
      <w:proofErr w:type="gramEnd"/>
      <w:r w:rsidRPr="00417086">
        <w:rPr>
          <w:b/>
        </w:rPr>
        <w:t>.  No extra cost to include your company logo. Ideal c</w:t>
      </w:r>
      <w:r w:rsidR="00417086" w:rsidRPr="00417086">
        <w:rPr>
          <w:b/>
        </w:rPr>
        <w:t>orporate gift/Christmas pre</w:t>
      </w:r>
      <w:r w:rsidR="00417086">
        <w:rPr>
          <w:b/>
        </w:rPr>
        <w:t xml:space="preserve">sent &amp; you will be donating to </w:t>
      </w:r>
      <w:proofErr w:type="gramStart"/>
      <w:r w:rsidR="00417086">
        <w:rPr>
          <w:b/>
        </w:rPr>
        <w:t>Break</w:t>
      </w:r>
      <w:proofErr w:type="gramEnd"/>
      <w:r w:rsidR="00417086" w:rsidRPr="00417086">
        <w:rPr>
          <w:b/>
        </w:rPr>
        <w:t xml:space="preserve"> charity as well. </w:t>
      </w:r>
      <w:r w:rsidRPr="00417086">
        <w:rPr>
          <w:b/>
        </w:rPr>
        <w:t xml:space="preserve"> Minimum order is only 20.  </w:t>
      </w:r>
      <w:proofErr w:type="gramStart"/>
      <w:r w:rsidR="00417086" w:rsidRPr="00417086">
        <w:rPr>
          <w:b/>
        </w:rPr>
        <w:t>£7.99 per mug.</w:t>
      </w:r>
      <w:proofErr w:type="gramEnd"/>
      <w:r w:rsidR="00417086" w:rsidRPr="00417086">
        <w:rPr>
          <w:b/>
        </w:rPr>
        <w:t xml:space="preserve"> </w:t>
      </w:r>
    </w:p>
    <w:p w:rsidR="00417086" w:rsidRDefault="00417086" w:rsidP="00417086">
      <w:pPr>
        <w:pStyle w:val="NoSpacing"/>
        <w:rPr>
          <w:b/>
        </w:rPr>
      </w:pPr>
      <w:r>
        <w:rPr>
          <w:b/>
        </w:rPr>
        <w:t>Order 25+ = 10% discount.</w:t>
      </w:r>
    </w:p>
    <w:p w:rsidR="00417086" w:rsidRDefault="00417086" w:rsidP="00417086">
      <w:pPr>
        <w:pStyle w:val="NoSpacing"/>
        <w:rPr>
          <w:b/>
        </w:rPr>
      </w:pPr>
      <w:r>
        <w:rPr>
          <w:b/>
        </w:rPr>
        <w:t>Order 50+ = 20% discount.</w:t>
      </w:r>
    </w:p>
    <w:p w:rsidR="009C6520" w:rsidRPr="00417086" w:rsidRDefault="009C6520" w:rsidP="00417086">
      <w:pPr>
        <w:pStyle w:val="NoSpacing"/>
        <w:rPr>
          <w:b/>
        </w:rPr>
      </w:pPr>
      <w:proofErr w:type="gramStart"/>
      <w:r>
        <w:rPr>
          <w:b/>
        </w:rPr>
        <w:t>Timescale for order 7 – 14 days.</w:t>
      </w:r>
      <w:proofErr w:type="gramEnd"/>
      <w:r w:rsidR="00A10A7B">
        <w:rPr>
          <w:b/>
        </w:rPr>
        <w:t xml:space="preserve">  If you’d rather e mail your</w:t>
      </w:r>
      <w:r w:rsidR="004B0B5D">
        <w:rPr>
          <w:b/>
        </w:rPr>
        <w:t xml:space="preserve"> order later, please send it to:</w:t>
      </w:r>
      <w:r w:rsidR="00A10A7B">
        <w:rPr>
          <w:b/>
        </w:rPr>
        <w:t xml:space="preserve">  joanna.storey@break-charity.org</w:t>
      </w:r>
    </w:p>
    <w:p w:rsidR="001D5E8E" w:rsidRDefault="001D5E8E" w:rsidP="001D5E8E">
      <w:pPr>
        <w:rPr>
          <w:b/>
          <w:sz w:val="28"/>
          <w:szCs w:val="28"/>
        </w:rPr>
      </w:pPr>
    </w:p>
    <w:p w:rsidR="001D5E8E" w:rsidRDefault="001D5E8E" w:rsidP="001D5E8E">
      <w:pPr>
        <w:rPr>
          <w:b/>
          <w:sz w:val="28"/>
          <w:szCs w:val="28"/>
        </w:rPr>
      </w:pPr>
      <w:r>
        <w:rPr>
          <w:b/>
          <w:sz w:val="28"/>
          <w:szCs w:val="28"/>
        </w:rPr>
        <w:t>Name of Sponsor ……………………………………………………………………………………………………………………………………………………..</w:t>
      </w:r>
    </w:p>
    <w:p w:rsidR="00417086" w:rsidRDefault="00417086" w:rsidP="001D5E8E">
      <w:pPr>
        <w:rPr>
          <w:b/>
          <w:sz w:val="28"/>
          <w:szCs w:val="28"/>
        </w:rPr>
      </w:pPr>
      <w:r>
        <w:rPr>
          <w:b/>
          <w:sz w:val="28"/>
          <w:szCs w:val="28"/>
        </w:rPr>
        <w:t>Contact details</w:t>
      </w:r>
      <w:r w:rsidR="009C6520">
        <w:rPr>
          <w:b/>
          <w:sz w:val="28"/>
          <w:szCs w:val="28"/>
        </w:rPr>
        <w:t xml:space="preserve">     ………………………………………………………………………………………………………………………………………………………</w:t>
      </w:r>
    </w:p>
    <w:p w:rsidR="009C6520" w:rsidRDefault="009C6520" w:rsidP="001D5E8E">
      <w:pPr>
        <w:rPr>
          <w:b/>
          <w:sz w:val="28"/>
          <w:szCs w:val="28"/>
        </w:rPr>
      </w:pPr>
      <w:r>
        <w:rPr>
          <w:b/>
          <w:sz w:val="28"/>
          <w:szCs w:val="28"/>
        </w:rPr>
        <w:t>Number of mugs required ……………</w:t>
      </w:r>
      <w:r w:rsidR="004B0B5D">
        <w:rPr>
          <w:b/>
          <w:sz w:val="28"/>
          <w:szCs w:val="28"/>
        </w:rPr>
        <w:t xml:space="preserve">  Colour scheme</w:t>
      </w:r>
      <w:r>
        <w:rPr>
          <w:b/>
          <w:sz w:val="28"/>
          <w:szCs w:val="28"/>
        </w:rPr>
        <w:t xml:space="preserve"> </w:t>
      </w:r>
      <w:r w:rsidR="004B0B5D">
        <w:rPr>
          <w:b/>
          <w:sz w:val="28"/>
          <w:szCs w:val="28"/>
        </w:rPr>
        <w:t>………………………………………</w:t>
      </w:r>
      <w:r>
        <w:rPr>
          <w:b/>
          <w:sz w:val="28"/>
          <w:szCs w:val="28"/>
        </w:rPr>
        <w:t xml:space="preserve">   Amount due ……………………………………</w:t>
      </w:r>
    </w:p>
    <w:p w:rsidR="00A10A7B" w:rsidRDefault="009C6520" w:rsidP="00A10A7B">
      <w:pPr>
        <w:pStyle w:val="NoSpacing"/>
      </w:pPr>
      <w:r w:rsidRPr="009C6520">
        <w:t>Ideally, please ring the Break office to pay by card or send</w:t>
      </w:r>
      <w:r w:rsidR="00A10A7B">
        <w:t xml:space="preserve"> us a cheque, payable to Break.  </w:t>
      </w:r>
    </w:p>
    <w:p w:rsidR="00A10A7B" w:rsidRDefault="00A10A7B" w:rsidP="00A10A7B">
      <w:pPr>
        <w:pStyle w:val="NoSpacing"/>
      </w:pPr>
      <w:r>
        <w:t>Break Charity, Schofield House, Spar Road, Norwich NR6 6BX.  Tel 01603 670109</w:t>
      </w:r>
    </w:p>
    <w:p w:rsidR="00A10A7B" w:rsidRPr="009C6520" w:rsidRDefault="00A10A7B" w:rsidP="00A10A7B">
      <w:pPr>
        <w:pStyle w:val="NoSpacing"/>
      </w:pPr>
      <w:r>
        <w:t>We will speak with you about the best way for delivery or collection.</w:t>
      </w:r>
      <w:bookmarkStart w:id="0" w:name="_GoBack"/>
      <w:bookmarkEnd w:id="0"/>
    </w:p>
    <w:p w:rsidR="009C6520" w:rsidRPr="009C6520" w:rsidRDefault="009C6520">
      <w:pPr>
        <w:rPr>
          <w:b/>
          <w:color w:val="FFFFFF" w:themeColor="background1"/>
          <w:sz w:val="20"/>
          <w:szCs w:val="20"/>
        </w:rPr>
      </w:pPr>
    </w:p>
    <w:p w:rsidR="00183876" w:rsidRDefault="00A27EDA" w:rsidP="00183876">
      <w:pPr>
        <w:ind w:firstLine="720"/>
      </w:pPr>
      <w:r>
        <w:rPr>
          <w:noProof/>
          <w:lang w:eastAsia="en-GB"/>
        </w:rPr>
        <w:drawing>
          <wp:inline distT="0" distB="0" distL="0" distR="0" wp14:anchorId="655A39DA" wp14:editId="516A4D11">
            <wp:extent cx="1678407" cy="1960568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GoDragons_Logo_RGB#697CE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7247" cy="1959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183876">
        <w:t xml:space="preserve"> </w:t>
      </w:r>
      <w:r>
        <w:rPr>
          <w:noProof/>
          <w:lang w:eastAsia="en-GB"/>
        </w:rPr>
        <w:drawing>
          <wp:inline distT="0" distB="0" distL="0" distR="0" wp14:anchorId="761B5C17" wp14:editId="12A8D32C">
            <wp:extent cx="897087" cy="1047356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GoDragons_Logo_RGB#697CE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269" cy="1049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3876">
        <w:t xml:space="preserve">    </w:t>
      </w:r>
      <w:r>
        <w:rPr>
          <w:noProof/>
          <w:lang w:eastAsia="en-GB"/>
        </w:rPr>
        <w:drawing>
          <wp:inline distT="0" distB="0" distL="0" distR="0" wp14:anchorId="71B9F95A" wp14:editId="069FDEA5">
            <wp:extent cx="562263" cy="65644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GoDragons_Logo_RGB#697CE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700" cy="656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3876">
        <w:t xml:space="preserve">    </w:t>
      </w:r>
      <w:r w:rsidR="00183876">
        <w:tab/>
      </w:r>
      <w:r w:rsidR="00183876">
        <w:rPr>
          <w:noProof/>
          <w:lang w:eastAsia="en-GB"/>
        </w:rPr>
        <w:drawing>
          <wp:inline distT="0" distB="0" distL="0" distR="0" wp14:anchorId="3E2D179D" wp14:editId="62EFBA4D">
            <wp:extent cx="1076325" cy="579063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eak logo RGB strap_smaller siz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7326" cy="579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3876">
        <w:t xml:space="preserve">    </w:t>
      </w:r>
      <w:r w:rsidR="00183876">
        <w:rPr>
          <w:noProof/>
          <w:lang w:eastAsia="en-GB"/>
        </w:rPr>
        <w:drawing>
          <wp:inline distT="0" distB="0" distL="0" distR="0" wp14:anchorId="21CAF4C4" wp14:editId="021CC00D">
            <wp:extent cx="581025" cy="5810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ld in art.b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3876">
        <w:t xml:space="preserve">  </w:t>
      </w:r>
      <w:r w:rsidR="00183876">
        <w:rPr>
          <w:noProof/>
          <w:lang w:eastAsia="en-GB"/>
        </w:rPr>
        <w:drawing>
          <wp:inline distT="0" distB="0" distL="0" distR="0" wp14:anchorId="240052B8" wp14:editId="3B7225D4">
            <wp:extent cx="676275" cy="27051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um Trust 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27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2521FD59" wp14:editId="2401162D">
            <wp:extent cx="350349" cy="2939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rwich BID Logo RGB Portrait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374" cy="29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3876">
        <w:t xml:space="preserve">  </w:t>
      </w:r>
      <w:r w:rsidR="00183876">
        <w:rPr>
          <w:noProof/>
          <w:lang w:eastAsia="en-GB"/>
        </w:rPr>
        <w:drawing>
          <wp:inline distT="0" distB="0" distL="0" distR="0" wp14:anchorId="58BC83D4" wp14:editId="531A40CB">
            <wp:extent cx="428625" cy="303152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ELogoFinal (2)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848" cy="304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3876">
        <w:t xml:space="preserve">  </w:t>
      </w:r>
      <w:r w:rsidR="00183876">
        <w:rPr>
          <w:noProof/>
          <w:lang w:eastAsia="en-GB"/>
        </w:rPr>
        <w:drawing>
          <wp:inline distT="0" distB="0" distL="0" distR="0" wp14:anchorId="3134915A" wp14:editId="48B8E8DC">
            <wp:extent cx="771525" cy="227547"/>
            <wp:effectExtent l="0" t="0" r="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mary green logo MASTER 4 COL HI RE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236" cy="228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3876" w:rsidSect="00A27EDA">
      <w:pgSz w:w="16838" w:h="11906" w:orient="landscape"/>
      <w:pgMar w:top="1440" w:right="1440" w:bottom="1440" w:left="1440" w:header="708" w:footer="708" w:gutter="0"/>
      <w:pgBorders w:offsetFrom="page">
        <w:top w:val="triple" w:sz="18" w:space="24" w:color="FF9900"/>
        <w:left w:val="triple" w:sz="18" w:space="24" w:color="FF9900"/>
        <w:bottom w:val="triple" w:sz="18" w:space="24" w:color="FF9900"/>
        <w:right w:val="triple" w:sz="18" w:space="24" w:color="FF99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A8E"/>
    <w:rsid w:val="00183876"/>
    <w:rsid w:val="001D5E8E"/>
    <w:rsid w:val="00417086"/>
    <w:rsid w:val="004B0B5D"/>
    <w:rsid w:val="009C6520"/>
    <w:rsid w:val="00A10A7B"/>
    <w:rsid w:val="00A27EDA"/>
    <w:rsid w:val="00C11479"/>
    <w:rsid w:val="00C61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1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A8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1708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1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A8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170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96F6A-B117-4829-8570-A2EA4F43D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CE91790A</Template>
  <TotalTime>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Green</dc:creator>
  <cp:lastModifiedBy>Joanna Storey</cp:lastModifiedBy>
  <cp:revision>3</cp:revision>
  <cp:lastPrinted>2014-11-19T13:59:00Z</cp:lastPrinted>
  <dcterms:created xsi:type="dcterms:W3CDTF">2014-11-19T14:05:00Z</dcterms:created>
  <dcterms:modified xsi:type="dcterms:W3CDTF">2014-11-19T14:06:00Z</dcterms:modified>
</cp:coreProperties>
</file>